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60-2026-36-Ö-VOB</w:t>
            </w:r>
            <w:bookmarkEnd w:id="0"/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77777777" w:rsidR="00344C82" w:rsidRPr="001C55D1" w:rsidRDefault="00985993" w:rsidP="00DD21D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Neubau Feuerwehr Kritzmow</w:t>
            </w:r>
            <w:bookmarkEnd w:id="1"/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Los 04 - Trockenbau/Akustikdecken</w:t>
            </w:r>
            <w:bookmarkEnd w:id="2"/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5E11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8uNIFgIAACEEAAAOAAAAZHJzL2Uyb0RvYy54bWysU9uO0zAQfUfiHyy/0yTddi9R0xXssghp uUgLH+DaTmNwPGbsNu1+PWM3LQXeEIlkzWQmZ2bOHC9ud71lW43BgGt4NSk5006CMm7d8K9fHl5d cxaicEpYcLrhex347fLli8Xgaz2FDqzSyAjEhXrwDe9i9HVRBNnpXoQJeO0o2AL2IpKL60KhGAi9 t8W0LC+LAVB5BKlDoK/3hyBfZvy21TJ+atugI7MNp95iPjGfq3QWy4Wo1yh8Z+TYhviHLnphHBU9 Qd2LKNgGzV9QvZEIAdo4kdAX0LZG6jwDTVOVf0zz1Amv8yxETvAnmsL/g5Uft0/+M6bWg38E+T0Q I8XgQ32KJCdQDlsNH0DRDsUmQh5212Kf/qQx2C5zuj9xqneRSfpYVbOLkpiXFKourqpLclIJUR// 9hjiOw09S0bD0ay7+AaFTJOLWmwfQ8zMKuZEn8qrbxVnbW9pUVthWVWmZ9zkWdL0PGl+zKHCIyRZ x9IJ38GDsTbrwTo2NPxmPp3nFgJYo1IwpQVcr+4sMqrc8OsyveM8v6UhbJzKYJ0W6u1oR2Hswabi 1o1MJ3KTYEO9ArUnohEOOqV7RUYH+MzZQBptePixEag5s+8dieCmms2SqLMzm19NycHzyOo8Ipwk qIZHzg7mXTxchI3PnNN+8rgOXtOCWxOPSjh0NTZLOszbG+9MEvq5n7N+3ezlTwAAAP//AwBQSwME FAAGAAgAAAAhAFhLDcDgAAAACgEAAA8AAABkcnMvZG93bnJldi54bWxMj8FOwzAQRO9I/IO1SNyo 3bQUEuJUqBInDohQBNzc2CQBex3Fdhr+nu0Jjjszmn1Tbmdn2WTG0HuUsFwIYAYbr3tsJexfHq5u gYWoUCvr0Uj4MQG21flZqQrtj/hspjq2jEowFEpCF+NQcB6azjgVFn4wSN6nH52KdI4t16M6Urmz PBNiw53qkT50ajC7zjTfdXISks3eP/Tb0+7RrYaN+KrT635KUl5ezPd3wKKZ418YTviEDhUxHXxC HZiVkN9ktCWScb0GRoE8FyQcJGSr5Rp4VfL/E6pfAAAA//8DAFBLAQItABQABgAIAAAAIQC2gziS /gAAAOEBAAATAAAAAAAAAAAAAAAAAAAAAABbQ29udGVudF9UeXBlc10ueG1sUEsBAi0AFAAGAAgA AAAhADj9If/WAAAAlAEAAAsAAAAAAAAAAAAAAAAALwEAAF9yZWxzLy5yZWxzUEsBAi0AFAAGAAgA AAAhAHby40gWAgAAIQQAAA4AAAAAAAAAAAAAAAAALgIAAGRycy9lMm9Eb2MueG1sUEsBAi0AFAAG AAgAAAAhAFhLDcDgAAAACgEAAA8AAAAAAAAAAAAAAAAAcAQAAGRycy9kb3ducmV2LnhtbFBLBQYA AAAABAAEAPMAAAB9BQAAAAA= 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01BF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PoO1yQEAAHQDAAAOAAAAZHJzL2Uyb0RvYy54bWysU0trGzEQvhf6H4Tu9a4NDu7idQ5O00va GpL0LuuxKypphEb22v++Gtk4ob2VIhDz/DTzzWh9f/KOHXVCC6Hn81nLmQ4SlA1Dz19fHj+tOMMs ghIOgu75WSO/33z8sJ5ipxcwglM6sQISsJtiz8ecY9c0KEftBc4g6lCcBpIXuahpaFQSU0H3rlm0 7V0zQVIxgdSIxfpwcfJNxTdGy/zDGNSZuZ6X2nK9U733dDebteiGJOJo5bUM8Q9VeGFDefQG9SCy YIdk/4LyViZAMHkmwTdgjJW69lC6mbd/dPM8iqhrL4UcjDea8P/Byu/HbdglKl2ewnN8AvkLWYDt KMKgawEv51gGNyeqmilid0shBeMusf30DVSJEYcMlYWTSZ4ZZ+NPSiTw0ik7VdrPN9r1KTN5Mcpi Xd6tVm1bR9KIjiAoMSbMXzV4RkLPnQ3EiOjE8QkzlfQWQuYAj9a5OlUX2NTzz8vFsiYgOKvISWGY hv3WJXYUZS9WLZ3aX/G8D0twCKqCjVqoL1c5C+uKzHIlJidbqHKa02teK86cLl+BpEt5LlyJI65o MbHbgzrvErlJK6OtfVzXkHbnvV6j3j7L5jcAAAD//wMAUEsDBBQABgAIAAAAIQCGXSB+3AAAAAkB AAAPAAAAZHJzL2Rvd25yZXYueG1sTI/NTsMwEITvSLyDtUjcqN3SFghxKoTEpYhDCw+wTZYkarwO sZuft2crDuW2oxl9O5NuRteonrpQe7YwnxlQxLkvai4tfH2+3T2CChG5wMYzWZgowCa7vkoxKfzA O+r3sVQC4ZCghSrGNtE65BU5DDPfEov37TuHUWRX6qLDQeCu0Qtj1tphzfKhwpZeK8qP+5OzsJqO q5/1ZLbL/h7fP9xgtrvJWHt7M748g4o0xksYzvWlOmTS6eBPXATVWHgyZiFRgT2AEv9PH87HfAk6 S/X/BdkvAAAA//8DAFBLAQItABQABgAIAAAAIQC2gziS/gAAAOEBAAATAAAAAAAAAAAAAAAAAAAA AABbQ29udGVudF9UeXBlc10ueG1sUEsBAi0AFAAGAAgAAAAhADj9If/WAAAAlAEAAAsAAAAAAAAA AAAAAAAALwEAAF9yZWxzLy5yZWxzUEsBAi0AFAAGAAgAAAAhALc+g7XJAQAAdAMAAA4AAAAAAAAA AAAAAAAALgIAAGRycy9lMm9Eb2MueG1sUEsBAi0AFAAGAAgAAAAhAIZdIH7cAAAACQEAAA8AAAAA AAAAAAAAAAAAIwQAAGRycy9kb3ducmV2LnhtbFBLBQYAAAAABAAEAPMAAAAsBQAAAAA= 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9824B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p9CBFQIAAB8EAAAOAAAAZHJzL2Uyb0RvYy54bWysU9uO0zAQfUfiHyy/0ySl3UvUdAW7LEJa LtLCB0xtpzE4HmO7TZevZ+ykpcAbwpGscWZ8ZubM8erm0Bu2Vz5otA2vZiVnygqU2m4b/uXz/Ysr zkIEK8GgVQ1/UoHfrJ8/Ww2uVnPs0EjlGYHYUA+u4V2Mri6KIDrVQ5ihU5acLfoeIh39tpAeBkLv TTEvy4tiQC+dR6FCoL93o5OvM37bKhE/tm1QkZmGU20x7z7vm7QX6xXUWw+u02IqA/6hih60paQn qDuIwHZe/wXVa+ExYBtnAvsC21YLlXugbqryj24eO3Aq90LkBHeiKfw/WPFh/+g++VR6cA8ovgVi pBhcqE+edAgUwzbDe5Q0Q9hFzM0eWt+nm9QGO2ROn06cqkNkgn5W1eL65ZIzQa7rarEoM+cF1MfL zof4VmHPktFwr7ddfO1BpMahhv1DiJlYySz0Kbv8WnHW9obmtAfDLmhdTnM8i5mfxyxLWimG8k6I ZB0zJ3iL99qYrAZj2UC1LufLXEFAo2VyprDgt5tb4xklbvhVmb4J9rcwjzsrM1inQL6Z7AjajDYl N3biOVGb5BrqDconotnjqFJ6VWR06H9wNpBCGx6+78Arzsw7SxLIbJKk82GxvJyTvv25Z3PuASsI quGRs9G8jeMz2LlMOU0qt2vxFY231fGog7GqqVhSYSZxejFJ5ufnHPXrXa9/AgAA//8DAFBLAwQU AAYACAAAACEA7widmd0AAAAKAQAADwAAAGRycy9kb3ducmV2LnhtbEyPQU/DMAyF70j8h8hIXBBL UzTEStOJgXpCIDE2cc0a0xYap2rSrfx73BPc3rOfnj/n68l14ohDaD1pUIsEBFLlbUu1ht17eX0H IkRD1nSeUMMPBlgX52e5yaw/0Rset7EWXEIhMxqaGPtMylA16ExY+B6Jd59+cCayHWppB3PictfJ NElupTMt8YXG9PjYYPW9HZ2Gffm8V1cvH7HcxPJ1mW6+zHjzpPXlxfRwDyLiFP/CMOMzOhTMdPAj 2SA69olSHGWxTEHMAbVicZgHLGSRy/8vFL8AAAD//wMAUEsBAi0AFAAGAAgAAAAhALaDOJL+AAAA 4QEAABMAAAAAAAAAAAAAAAAAAAAAAFtDb250ZW50X1R5cGVzXS54bWxQSwECLQAUAAYACAAAACEA OP0h/9YAAACUAQAACwAAAAAAAAAAAAAAAAAvAQAAX3JlbHMvLnJlbHNQSwECLQAUAAYACAAAACEA EKfQgRUCAAAfBAAADgAAAAAAAAAAAAAAAAAuAgAAZHJzL2Uyb0RvYy54bWxQSwECLQAUAAYACAAA ACEA7widmd0AAAAKAQAADwAAAAAAAAAAAAAAAABvBAAAZHJzL2Rvd25yZXYueG1sUEsFBgAAAAAE AAQA8wAAAHkFAAAAAA== 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79463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czsvygEAAHQDAAAOAAAAZHJzL2Uyb0RvYy54bWysU01v2zAMvQ/YfxB0X+wEaNEZcXpI1+3Q bQHa/QBFH7ZQSRQkJXb+/Ug1S4vtNhQGBFIknx8fqfXt7B076pQthJ4vFy1nOkhQNgw9//V0/+mG s1xEUMJB0D0/6cxvNx8/rKfY6RWM4JRODEFC7qbY87GU2DVNlqP2Ii8g6oBBA8mLgm4aGpXEhOje Nau2vW4mSComkDpnvL17CfJNxTdGy/LTmKwLcz1HbqWeqZ57OpvNWnRDEnG08kxD/AcLL2zAn16g 7kQR7JDsP1DeygQZTFlI8A0YY6WuPWA3y/avbh5HEXXtBcXJ8SJTfj9Y+eO4DbtE1OUcHuMDyOfM AmxHEQZdCTydIg5uSVI1U8zdpYScHHeJ7afvoDBHHApUFWaTPDPOxm9USODYKZur7KeL7HouTOLl 8rrFUeJ05J9YIzqCoMKYcvmqwTMyeu5sIEVEJ44PuRCl1xS6DnBvnatTdYFNPf98tbqqBRmcVRSk tJyG/dYldhS4FzctfbU/jLxNS3AIqoKNWqgvZ7sI69BmpQpTkkWpnOb0N68VZ07jUyDrhZ4LZ+FI K1rM3O1BnXaJwuThaGsf5zWk3Xnr16zXx7L5DQAA//8DAFBLAwQUAAYACAAAACEA34fm2N0AAAAK AQAADwAAAGRycy9kb3ducmV2LnhtbEyPy07DMBBF90j8gzVI7KidhoQqxKkQEpsiFi18wDSZJlHj cYjdPP4eVyxgOTNHd87Nt7PpxEiDay1riFYKBHFpq5ZrDV+fbw8bEM4jV9hZJg0LOdgWtzc5ZpWd eE/jwdcihLDLUEPjfZ9J6cqGDLqV7YnD7WQHgz6MQy2rAacQbjq5ViqVBlsOHxrs6bWh8ny4GA3J ck6+00XtHscY3z/MpHb7RWl9fze/PIPwNPs/GK76QR2K4HS0F66c6DQ8JVEcUA3rKHS6AkrFKYjj 70YWufxfofgBAAD//wMAUEsBAi0AFAAGAAgAAAAhALaDOJL+AAAA4QEAABMAAAAAAAAAAAAAAAAA AAAAAFtDb250ZW50X1R5cGVzXS54bWxQSwECLQAUAAYACAAAACEAOP0h/9YAAACUAQAACwAAAAAA AAAAAAAAAAAvAQAAX3JlbHMvLnJlbHNQSwECLQAUAAYACAAAACEAenM7L8oBAAB0AwAADgAAAAAA AAAAAAAAAAAuAgAAZHJzL2Uyb0RvYy54bWxQSwECLQAUAAYACAAAACEA34fm2N0AAAAKAQAADwAA AAAAAAAAAAAAAAAkBAAAZHJzL2Rvd25yZXYueG1sUEsFBgAAAAAEAAQA8wAAAC4FAAAAAA== 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2DE17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e3NsvAEAAFUDAAAOAAAAZHJzL2Uyb0RvYy54bWysU8lu2zAQvRfoPxC815Idp0kFyzk4TXtI GwNJPmDMRSJKcQgObdl/X5JRnS63oBBAkLO8efNmtLo5DpYdVCCDruXzWc2ZcgKlcV3Ln5/uPlxz RhGcBItOtfykiN+s379bjb5RC+zRShVYAnHUjL7lfYy+qSoSvRqAZuiVS06NYYCYnqGrZIAxoQ+2 WtT1x2rEIH1AoYiS9fbFydcFX2sl4oPWpCKzLU/cYjlDOXf5rNYraLoAvjdiogFvYDGAcanoGeoW IrB9MP9ADUYEJNRxJnCoUGsjVOkhdTOv/+rmsQevSi9JHPJnmej/wYrvh43bhkxdHN2jv0fxg5jD TQ+uU4XA08mnwc2zVNXoqTmn5Af5bWC78RvKFAP7iEWFow4D09b4rzkxg6dO2bHIfjrLro6RiWRc Li4uOBPJMV9eLevlVSkFTUbJuT5Q/KJwYPnScmtcFgUaONxTzKxeQ7LZ4Z2xtgzWOja2/NPl4rIk EFojszOHUeh2GxvYAdJqXNf5m+r+ERZw72QB6xXIz9M9grEv91TcukmZLEbePGp2KE/b8EuxNLvC ctqzvBy/v0v269+w/gkAAP//AwBQSwMEFAAGAAgAAAAhACVl8FfhAAAADQEAAA8AAABkcnMvZG93 bnJldi54bWxMj8tOwzAQRfdI/IM1SOyonaq0TYhTISQkhNhQEN269hCHxg/FTpv+PdMVLK/m6M65 9WZyPTvikLrgJRQzAQy9DqbzrYTPj+e7NbCUlTeqDx4lnDHBprm+qlVlwsm/43GbW0YlPlVKgs05 VpwnbdGpNAsRPd2+w+BUpji03AzqROWu53MhltypztMHqyI+WdSH7egkrL5wkXejnt7sQf/Ecwy7 1/JFytub6fEBWMYp/8Fw0Sd1aMhpH0ZvEuspi0KUxEqY369oxAURRbEEtpewWJcl8Kbm/1c0vwAA AP//AwBQSwECLQAUAAYACAAAACEAtoM4kv4AAADhAQAAEwAAAAAAAAAAAAAAAAAAAAAAW0NvbnRl bnRfVHlwZXNdLnhtbFBLAQItABQABgAIAAAAIQA4/SH/1gAAAJQBAAALAAAAAAAAAAAAAAAAAC8B AABfcmVscy8ucmVsc1BLAQItABQABgAIAAAAIQDPe3NsvAEAAFUDAAAOAAAAAAAAAAAAAAAAAC4C AABkcnMvZTJvRG9jLnhtbFBLAQItABQABgAIAAAAIQAlZfBX4QAAAA0BAAAPAAAAAAAAAAAAAAAA ABYEAABkcnMvZG93bnJldi54bWxQSwUGAAAAAAQABADzAAAAJAUAAAAA 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0555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n46/sAEAAEcDAAAOAAAAZHJzL2Uyb0RvYy54bWysUsGO0zAQvSPxD5bvNElh0RI13UOX5bJA pV0+YGo7iYXjsWbcpv17bG9bVnBDyJJle2ae33szq7vj5MTBEFv0nWwWtRTGK9TWD5388fzw7lYK juA1OPSmkyfD8m799s1qDq1Z4ohOGxIJxHM7h06OMYa2qliNZgJeYDA+BXukCWK60lBpgjmhT65a 1vXHakbSgVAZ5vR6/xKU64Lf90bF733PJgrXycQtlp3Kvst7tV5BOxCE0aozDfgHFhNYnz69Qt1D BLEn+xfUZBUhYx8XCqcK+94qUzQkNU39h5qnEYIpWpI5HK428f+DVd8OG7+lTF0d/VN4RPWThcfN CH4whcDzKaTGNdmqag7cXkvyhcOWxG7+ijrlwD5iceHY05Qhkz5xLGafrmabYxQqPTbNh/d1aom6 hCpoL3WBOH4xOIl86KSzPtsALRweOWYe0F5S8rPHB+tcaaXzYu7kp5vlTSlgdFbnYE5jGnYbR+IA aRhu67yKqBR5nUa497qAjQb05/M5gnUv5/S582cvsvw8a9zuUJ+2dPEodauwPE9WHofX91L9e/7X vwAAAP//AwBQSwMEFAAGAAgAAAAhAKSspFPeAAAADAEAAA8AAABkcnMvZG93bnJldi54bWxMj0FL w0AQhe+C/2EZwZvdtaC2MZsSCgVBQVsVr9PsmER3Z0N226T/3g0Iensz83jzvXw1OiuO1IfWs4br mQJBXHnTcq3h7XVztQARIrJB65k0nCjAqjg/yzEzfuAtHXexFimEQ4Yamhi7TMpQNeQwzHxHnG6f vncY09jX0vQ4pHBn5VypW+mw5fShwY7WDVXfu4PTYJ/fn7ZYDo8l3z18qK9xveGXk9aXF2N5DyLS GP/MMOEndCgS094f2ARhNSyXKnWJGuY3iyQmh1KT2v+uZJHL/yWKHwAAAP//AwBQSwECLQAUAAYA CAAAACEAtoM4kv4AAADhAQAAEwAAAAAAAAAAAAAAAAAAAAAAW0NvbnRlbnRfVHlwZXNdLnhtbFBL AQItABQABgAIAAAAIQA4/SH/1gAAAJQBAAALAAAAAAAAAAAAAAAAAC8BAABfcmVscy8ucmVsc1BL AQItABQABgAIAAAAIQCvn46/sAEAAEcDAAAOAAAAAAAAAAAAAAAAAC4CAABkcnMvZTJvRG9jLnht bFBLAQItABQABgAIAAAAIQCkrKRT3gAAAAwBAAAPAAAAAAAAAAAAAAAAAAoEAABkcnMvZG93bnJl di54bWxQSwUGAAAAAAQABADzAAAAFQUAAAAA 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2016-10-19T11:49:00Z</dcterms:created>
  <dc:creator>Dorothea Fenner</dc:creator>
  <cp:lastModifiedBy>Bianca Pawlak</cp:lastModifiedBy>
  <cp:lastPrinted>2010-03-03T17:05:00Z</cp:lastPrinted>
  <dcterms:modified xsi:type="dcterms:W3CDTF">2023-04-19T07:15:00Z</dcterms:modified>
  <cp:revision>11</cp:revision>
  <dc:subject>Kalkualtion über die Endsumme</dc:subject>
  <dc:title>Preisermittlung-Kalkulation über die Endsumme</dc:title>
</cp:coreProperties>
</file>